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10034"/>
        <w:tblW w:w="10075" w:type="dxa"/>
        <w:tblLayout w:type="fixed"/>
        <w:tblLook w:val="0600" w:firstRow="0" w:lastRow="0" w:firstColumn="0" w:lastColumn="0" w:noHBand="1" w:noVBand="1"/>
        <w:tblDescription w:val="Layouttabel"/>
      </w:tblPr>
      <w:tblGrid>
        <w:gridCol w:w="5074"/>
        <w:gridCol w:w="5001"/>
      </w:tblGrid>
      <w:tr w:rsidR="002F20B6" w:rsidRPr="002F20B6" w14:paraId="14AB88AA" w14:textId="77777777" w:rsidTr="002F20B6">
        <w:trPr>
          <w:trHeight w:val="3107"/>
        </w:trPr>
        <w:tc>
          <w:tcPr>
            <w:tcW w:w="5074" w:type="dxa"/>
            <w:vAlign w:val="bottom"/>
          </w:tcPr>
          <w:p w14:paraId="6DC8DC1C" w14:textId="77777777" w:rsidR="002F20B6" w:rsidRPr="002F20B6" w:rsidRDefault="002F20B6" w:rsidP="002F20B6">
            <w:pPr>
              <w:rPr>
                <w:b/>
                <w:color w:val="A50021" w:themeColor="accent1"/>
                <w:sz w:val="22"/>
                <w:u w:val="single"/>
              </w:rPr>
            </w:pPr>
            <w:r w:rsidRPr="002F20B6">
              <w:rPr>
                <w:b/>
                <w:color w:val="A50021" w:themeColor="accent1"/>
                <w:sz w:val="22"/>
                <w:u w:val="single"/>
              </w:rPr>
              <w:t>Program</w:t>
            </w:r>
          </w:p>
          <w:p w14:paraId="4DB10E30" w14:textId="77777777" w:rsidR="002F20B6" w:rsidRPr="002F20B6" w:rsidRDefault="002F20B6" w:rsidP="002F20B6">
            <w:pPr>
              <w:rPr>
                <w:sz w:val="22"/>
              </w:rPr>
            </w:pPr>
            <w:r w:rsidRPr="002F20B6">
              <w:rPr>
                <w:sz w:val="22"/>
              </w:rPr>
              <w:t xml:space="preserve">11.30 - 12.15 Velkomst og smørrebrød </w:t>
            </w:r>
            <w:r w:rsidR="00E30C9A">
              <w:rPr>
                <w:sz w:val="22"/>
              </w:rPr>
              <w:t>(2. stk. til hver)</w:t>
            </w:r>
          </w:p>
          <w:p w14:paraId="1C7A368F" w14:textId="77777777" w:rsidR="002F20B6" w:rsidRPr="002F20B6" w:rsidRDefault="002F20B6" w:rsidP="002F20B6">
            <w:pPr>
              <w:rPr>
                <w:sz w:val="22"/>
              </w:rPr>
            </w:pPr>
            <w:r w:rsidRPr="002F20B6">
              <w:rPr>
                <w:sz w:val="22"/>
              </w:rPr>
              <w:t xml:space="preserve">12.15 – 13.00 </w:t>
            </w:r>
            <w:r w:rsidRPr="002F20B6">
              <w:rPr>
                <w:b/>
                <w:sz w:val="22"/>
              </w:rPr>
              <w:t>Ph.d. Therese Holmager</w:t>
            </w:r>
            <w:r w:rsidRPr="002F20B6">
              <w:rPr>
                <w:sz w:val="22"/>
              </w:rPr>
              <w:t xml:space="preserve"> præsenterer hendes forskning ”Bliver man syg af at bo på Lolland-Falster. Eller flytter de syge til Lolland-Falster?”</w:t>
            </w:r>
          </w:p>
          <w:p w14:paraId="178BCDBD" w14:textId="77777777" w:rsidR="002F20B6" w:rsidRPr="002F20B6" w:rsidRDefault="002F20B6" w:rsidP="002F20B6">
            <w:pPr>
              <w:rPr>
                <w:sz w:val="22"/>
              </w:rPr>
            </w:pPr>
            <w:r w:rsidRPr="002F20B6">
              <w:rPr>
                <w:sz w:val="22"/>
              </w:rPr>
              <w:t xml:space="preserve">13.00-13.15 pause </w:t>
            </w:r>
          </w:p>
          <w:p w14:paraId="69609191" w14:textId="77777777" w:rsidR="002F20B6" w:rsidRPr="002F20B6" w:rsidRDefault="002F20B6" w:rsidP="002F20B6">
            <w:pPr>
              <w:rPr>
                <w:sz w:val="22"/>
              </w:rPr>
            </w:pPr>
            <w:r w:rsidRPr="002F20B6">
              <w:rPr>
                <w:sz w:val="22"/>
              </w:rPr>
              <w:t xml:space="preserve">13.15-14.15 </w:t>
            </w:r>
            <w:r w:rsidRPr="002F20B6">
              <w:rPr>
                <w:b/>
                <w:sz w:val="22"/>
              </w:rPr>
              <w:t>Projektchef for Lolland-Falster Undersøgelsen Randi Jepsen</w:t>
            </w:r>
            <w:r w:rsidRPr="002F20B6">
              <w:rPr>
                <w:sz w:val="22"/>
              </w:rPr>
              <w:t xml:space="preserve"> fortæller om et af Danmarks største </w:t>
            </w:r>
            <w:proofErr w:type="spellStart"/>
            <w:r w:rsidRPr="002F20B6">
              <w:rPr>
                <w:sz w:val="22"/>
              </w:rPr>
              <w:t>befokningsstudier</w:t>
            </w:r>
            <w:proofErr w:type="spellEnd"/>
            <w:r w:rsidRPr="002F20B6">
              <w:rPr>
                <w:sz w:val="22"/>
              </w:rPr>
              <w:t xml:space="preserve">, Lolland-Falster Undersøgelsen.   </w:t>
            </w:r>
          </w:p>
          <w:p w14:paraId="38BD5393" w14:textId="77777777" w:rsidR="002F20B6" w:rsidRPr="002F20B6" w:rsidRDefault="002F20B6" w:rsidP="002F20B6">
            <w:pPr>
              <w:rPr>
                <w:sz w:val="22"/>
              </w:rPr>
            </w:pPr>
            <w:r w:rsidRPr="002F20B6">
              <w:rPr>
                <w:sz w:val="22"/>
              </w:rPr>
              <w:t xml:space="preserve">14.15-15.00: Fælles drøftelse ”Sundhedspolitik i Guldborgsund Kommune” ved Byrådsmedlem Katrine Burmann (A), der serveres kaffe og kage. </w:t>
            </w:r>
          </w:p>
        </w:tc>
        <w:tc>
          <w:tcPr>
            <w:tcW w:w="5001" w:type="dxa"/>
            <w:vAlign w:val="center"/>
          </w:tcPr>
          <w:p w14:paraId="523BF775" w14:textId="77777777" w:rsidR="002F20B6" w:rsidRPr="002F20B6" w:rsidRDefault="002F20B6" w:rsidP="002F20B6">
            <w:pPr>
              <w:pStyle w:val="Kontaktoplysninger"/>
              <w:numPr>
                <w:ilvl w:val="0"/>
                <w:numId w:val="15"/>
              </w:numPr>
              <w:spacing w:after="360"/>
              <w:jc w:val="center"/>
            </w:pPr>
            <w:r w:rsidRPr="002F20B6">
              <w:t xml:space="preserve">Tilmelding inkl. tilmeldingsgebyr til Katrine Burmann på mail </w:t>
            </w:r>
            <w:r w:rsidR="00E43947">
              <w:t>bykb</w:t>
            </w:r>
            <w:bookmarkStart w:id="0" w:name="_GoBack"/>
            <w:bookmarkEnd w:id="0"/>
            <w:r w:rsidRPr="002F20B6">
              <w:t>@guldborgsund.dk senest den 1</w:t>
            </w:r>
            <w:r w:rsidR="00445047">
              <w:t>1</w:t>
            </w:r>
            <w:r w:rsidRPr="002F20B6">
              <w:t xml:space="preserve">. november (begrænset pladser) – </w:t>
            </w:r>
            <w:proofErr w:type="spellStart"/>
            <w:r w:rsidRPr="002F20B6">
              <w:t>mobilpay</w:t>
            </w:r>
            <w:proofErr w:type="spellEnd"/>
            <w:r w:rsidRPr="002F20B6">
              <w:t xml:space="preserve"> via </w:t>
            </w:r>
            <w:proofErr w:type="spellStart"/>
            <w:r w:rsidRPr="002F20B6">
              <w:t>box</w:t>
            </w:r>
            <w:proofErr w:type="spellEnd"/>
            <w:r w:rsidRPr="002F20B6">
              <w:t xml:space="preserve"> 9056LF </w:t>
            </w:r>
          </w:p>
          <w:p w14:paraId="6191212A" w14:textId="77777777" w:rsidR="002F20B6" w:rsidRPr="002F20B6" w:rsidRDefault="002F20B6" w:rsidP="002F20B6">
            <w:pPr>
              <w:pStyle w:val="Kontaktoplysninger"/>
              <w:spacing w:after="360"/>
              <w:jc w:val="center"/>
            </w:pPr>
            <w:r w:rsidRPr="002F20B6">
              <w:t>.</w:t>
            </w:r>
            <w:r w:rsidRPr="002F20B6">
              <w:rPr>
                <w:noProof/>
                <w:lang w:bidi="da-DK"/>
              </w:rPr>
              <mc:AlternateContent>
                <mc:Choice Requires="wps">
                  <w:drawing>
                    <wp:inline distT="0" distB="0" distL="0" distR="0" wp14:anchorId="7EB0ADB7" wp14:editId="5B0530B4">
                      <wp:extent cx="1828800" cy="0"/>
                      <wp:effectExtent l="19050" t="19050" r="0" b="19050"/>
                      <wp:docPr id="3" name="Lige forbindels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3A79586" id="Lige forbindelse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FQVvFweAgAAmwQAAA4AAAAAAAAAAAAAAAAALgIAAGRycy9lMm9Eb2MueG1sUEsBAi0AFAAGAAgA&#10;AAAhAMtsM8LVAAAAAgEAAA8AAAAAAAAAAAAAAAAAeAQAAGRycy9kb3ducmV2LnhtbFBLBQYAAAAA&#10;BAAEAPMAAAB6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17B2240C" w14:textId="77777777" w:rsidR="002F20B6" w:rsidRPr="002F20B6" w:rsidRDefault="002F20B6" w:rsidP="002F20B6">
            <w:pPr>
              <w:pStyle w:val="Kontaktoplysninger"/>
              <w:spacing w:after="360"/>
              <w:jc w:val="center"/>
            </w:pPr>
            <w:r w:rsidRPr="002F20B6">
              <w:t xml:space="preserve">Tilmeldingsgebyr </w:t>
            </w:r>
            <w:r w:rsidR="00467E60">
              <w:t>65</w:t>
            </w:r>
            <w:r w:rsidRPr="002F20B6">
              <w:t xml:space="preserve"> kr. </w:t>
            </w:r>
            <w:r w:rsidR="00467E60">
              <w:t xml:space="preserve">(45 kr. for medlemmer af Socialdemokratiet) </w:t>
            </w:r>
            <w:r w:rsidRPr="002F20B6">
              <w:t>inkl. Foredrag</w:t>
            </w:r>
            <w:r w:rsidR="00445047">
              <w:t>,</w:t>
            </w:r>
            <w:r w:rsidRPr="002F20B6">
              <w:t xml:space="preserve"> </w:t>
            </w:r>
            <w:r w:rsidR="00445047">
              <w:t xml:space="preserve">smørrebrød </w:t>
            </w:r>
            <w:r w:rsidRPr="002F20B6">
              <w:t>og kaffe/kage</w:t>
            </w:r>
            <w:r w:rsidR="00445047">
              <w:t xml:space="preserve"> (drikkelse udover er </w:t>
            </w:r>
            <w:proofErr w:type="spellStart"/>
            <w:r w:rsidR="00445047">
              <w:t>eksl</w:t>
            </w:r>
            <w:proofErr w:type="spellEnd"/>
            <w:r w:rsidR="00445047">
              <w:t>.)</w:t>
            </w:r>
          </w:p>
          <w:p w14:paraId="281DA765" w14:textId="77777777" w:rsidR="002F20B6" w:rsidRPr="002F20B6" w:rsidRDefault="002F20B6" w:rsidP="002F20B6">
            <w:pPr>
              <w:pStyle w:val="Kontaktoplysninger"/>
              <w:rPr>
                <w:szCs w:val="4"/>
              </w:rPr>
            </w:pPr>
            <w:r w:rsidRPr="002F20B6">
              <w:rPr>
                <w:noProof/>
                <w:lang w:bidi="da-DK"/>
              </w:rPr>
              <mc:AlternateContent>
                <mc:Choice Requires="wps">
                  <w:drawing>
                    <wp:inline distT="0" distB="0" distL="0" distR="0" wp14:anchorId="712A4088" wp14:editId="7CFA84C2">
                      <wp:extent cx="1828800" cy="0"/>
                      <wp:effectExtent l="19050" t="19050" r="0" b="19050"/>
                      <wp:docPr id="6" name="Lige forbindels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1BD4E75" id="Lige forbindelse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P5UqdoeAgAAmwQAAA4AAAAAAAAAAAAAAAAALgIAAGRycy9lMm9Eb2MueG1sUEsBAi0AFAAGAAgA&#10;AAAhAMtsM8LVAAAAAgEAAA8AAAAAAAAAAAAAAAAAeAQAAGRycy9kb3ducmV2LnhtbFBLBQYAAAAA&#10;BAAEAPMAAAB6BQAAAAA=&#10;" strokecolor="#a50021 [3204]" strokeweight="2.25pt">
                      <w10:anchorlock/>
                    </v:line>
                  </w:pict>
                </mc:Fallback>
              </mc:AlternateContent>
            </w:r>
            <w:r w:rsidRPr="002F20B6">
              <w:t xml:space="preserve"> </w:t>
            </w:r>
          </w:p>
        </w:tc>
      </w:tr>
    </w:tbl>
    <w:p w14:paraId="13A6935D" w14:textId="77777777" w:rsidR="005940E5" w:rsidRDefault="005940E5">
      <w:r>
        <w:rPr>
          <w:noProof/>
          <w:lang w:bidi="da-DK"/>
        </w:rPr>
        <mc:AlternateContent>
          <mc:Choice Requires="wpg">
            <w:drawing>
              <wp:inline distT="0" distB="0" distL="0" distR="0" wp14:anchorId="31C40149" wp14:editId="47721C45">
                <wp:extent cx="7077456" cy="6343650"/>
                <wp:effectExtent l="0" t="0" r="9525" b="0"/>
                <wp:docPr id="5" name="Grup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343650"/>
                          <a:chOff x="0" y="1"/>
                          <a:chExt cx="7077456" cy="6343650"/>
                        </a:xfrm>
                      </wpg:grpSpPr>
                      <wps:wsp>
                        <wps:cNvPr id="4" name="Billede" descr="Baggrundsbilled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Pil: Ned 1" descr="Rødbrun dekorativ pil, der peger nedad." title="Pil"/>
                        <wps:cNvSpPr/>
                        <wps:spPr>
                          <a:xfrm>
                            <a:off x="464028" y="1"/>
                            <a:ext cx="3212597" cy="6343650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FC9C83" w14:textId="77777777" w:rsidR="005940E5" w:rsidRPr="0016282D" w:rsidRDefault="00BD48B8" w:rsidP="0016282D">
                              <w:pPr>
                                <w:pStyle w:val="Introduktion"/>
                              </w:pPr>
                              <w:r>
                                <w:t xml:space="preserve">er du interessert i </w:t>
                              </w:r>
                              <w:r w:rsidR="002F20B6">
                                <w:t>folkesundheden</w:t>
                              </w:r>
                              <w:r>
                                <w:t xml:space="preserve"> på lolland-falster? </w:t>
                              </w:r>
                            </w:p>
                            <w:p w14:paraId="110D3C69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da-DK"/>
                                </w:rPr>
                                <w:t>-------------------------------------</w:t>
                              </w:r>
                            </w:p>
                            <w:p w14:paraId="43D3546C" w14:textId="77777777" w:rsidR="00BD48B8" w:rsidRDefault="00BD48B8" w:rsidP="0016282D">
                              <w:pPr>
                                <w:pStyle w:val="Titel"/>
                                <w:rPr>
                                  <w:sz w:val="52"/>
                                </w:rPr>
                              </w:pPr>
                            </w:p>
                            <w:p w14:paraId="1D5A89A1" w14:textId="77777777" w:rsidR="00BD48B8" w:rsidRDefault="00BD48B8" w:rsidP="0016282D">
                              <w:pPr>
                                <w:pStyle w:val="Titel"/>
                                <w:rPr>
                                  <w:sz w:val="48"/>
                                </w:rPr>
                              </w:pPr>
                              <w:r w:rsidRPr="00BD48B8">
                                <w:rPr>
                                  <w:sz w:val="52"/>
                                </w:rPr>
                                <w:t>Folkesundhed</w:t>
                              </w:r>
                              <w:r w:rsidRPr="00BD48B8">
                                <w:t xml:space="preserve"> </w:t>
                              </w:r>
                              <w:r w:rsidRPr="00BD48B8">
                                <w:rPr>
                                  <w:sz w:val="48"/>
                                </w:rPr>
                                <w:t xml:space="preserve">på </w:t>
                              </w:r>
                            </w:p>
                            <w:p w14:paraId="355EA986" w14:textId="77777777" w:rsidR="00873417" w:rsidRPr="0016282D" w:rsidRDefault="00BD48B8" w:rsidP="0016282D">
                              <w:pPr>
                                <w:pStyle w:val="Titel"/>
                              </w:pPr>
                              <w:r w:rsidRPr="00BD48B8">
                                <w:rPr>
                                  <w:sz w:val="52"/>
                                </w:rPr>
                                <w:t>Lolland-Falster</w:t>
                              </w:r>
                            </w:p>
                            <w:p w14:paraId="0B9A50D3" w14:textId="77777777" w:rsidR="00BD48B8" w:rsidRDefault="00BD48B8" w:rsidP="00BD48B8">
                              <w:pPr>
                                <w:pStyle w:val="Undertitel"/>
                                <w:jc w:val="left"/>
                                <w:rPr>
                                  <w:sz w:val="28"/>
                                </w:rPr>
                              </w:pPr>
                            </w:p>
                            <w:p w14:paraId="3A1B6BA5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da-DK"/>
                                </w:rPr>
                                <w:t>-------------------------------------</w:t>
                              </w:r>
                            </w:p>
                            <w:p w14:paraId="48FD6D3C" w14:textId="77777777" w:rsidR="00873417" w:rsidRDefault="00BD48B8" w:rsidP="0016282D">
                              <w:pPr>
                                <w:pStyle w:val="Dato"/>
                              </w:pPr>
                              <w:r w:rsidRPr="00BD48B8">
                                <w:rPr>
                                  <w:sz w:val="28"/>
                                </w:rPr>
                                <w:t>søndag den 17. november 2024</w:t>
                              </w:r>
                            </w:p>
                            <w:p w14:paraId="3D547DE6" w14:textId="77777777" w:rsidR="00873417" w:rsidRPr="00BD48B8" w:rsidRDefault="00BD48B8" w:rsidP="00BD48B8">
                              <w:pPr>
                                <w:pStyle w:val="Undertitel"/>
                                <w:rPr>
                                  <w:sz w:val="28"/>
                                </w:rPr>
                              </w:pPr>
                              <w:r w:rsidRPr="00BD48B8">
                                <w:rPr>
                                  <w:sz w:val="28"/>
                                </w:rPr>
                                <w:t>kl. 11.30 - 15.00</w:t>
                              </w:r>
                            </w:p>
                            <w:p w14:paraId="6D6EB7FE" w14:textId="77777777" w:rsidR="00134402" w:rsidRDefault="00BD48B8" w:rsidP="0016282D">
                              <w:pPr>
                                <w:pStyle w:val="Sted"/>
                              </w:pPr>
                              <w:r>
                                <w:t>Horreby Gl. Skole</w:t>
                              </w:r>
                            </w:p>
                            <w:p w14:paraId="4B958A80" w14:textId="77777777" w:rsidR="00873417" w:rsidRPr="00134402" w:rsidRDefault="00873417" w:rsidP="0016282D">
                              <w:pPr>
                                <w:pStyle w:val="Sted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40149" id="Gruppe 5" o:spid="_x0000_s1026" style="width:557.3pt;height:499.5pt;mso-position-horizontal-relative:char;mso-position-vertical-relative:line" coordorigin="" coordsize="70774,63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">
                <v:rect id="Billede" o:spid="_x0000_s1027" alt="Baggrundsbilled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ggrundsbilled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il: Ned 1" o:spid="_x0000_s1028" type="#_x0000_t67" alt="Rødbrun dekorativ pil, der peger nedad." style="position:absolute;left:4640;width:32126;height:6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" adj="20038,0" fillcolor="#a50021 [3204]" stroked="f" strokeweight="1.25pt">
                  <v:textbox inset=",64.8pt">
                    <w:txbxContent>
                      <w:p w14:paraId="57FC9C83" w14:textId="77777777" w:rsidR="005940E5" w:rsidRPr="0016282D" w:rsidRDefault="00BD48B8" w:rsidP="0016282D">
                        <w:pPr>
                          <w:pStyle w:val="Introduktion"/>
                        </w:pPr>
                        <w:r>
                          <w:t xml:space="preserve">er du interessert i </w:t>
                        </w:r>
                        <w:r w:rsidR="002F20B6">
                          <w:t>folkesundheden</w:t>
                        </w:r>
                        <w:r>
                          <w:t xml:space="preserve"> på lolland-falster? </w:t>
                        </w:r>
                      </w:p>
                      <w:p w14:paraId="110D3C69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da-DK"/>
                          </w:rPr>
                          <w:t>-------------------------------------</w:t>
                        </w:r>
                      </w:p>
                      <w:p w14:paraId="43D3546C" w14:textId="77777777" w:rsidR="00BD48B8" w:rsidRDefault="00BD48B8" w:rsidP="0016282D">
                        <w:pPr>
                          <w:pStyle w:val="Titel"/>
                          <w:rPr>
                            <w:sz w:val="52"/>
                          </w:rPr>
                        </w:pPr>
                      </w:p>
                      <w:p w14:paraId="1D5A89A1" w14:textId="77777777" w:rsidR="00BD48B8" w:rsidRDefault="00BD48B8" w:rsidP="0016282D">
                        <w:pPr>
                          <w:pStyle w:val="Titel"/>
                          <w:rPr>
                            <w:sz w:val="48"/>
                          </w:rPr>
                        </w:pPr>
                        <w:r w:rsidRPr="00BD48B8">
                          <w:rPr>
                            <w:sz w:val="52"/>
                          </w:rPr>
                          <w:t>Folkesundhed</w:t>
                        </w:r>
                        <w:r w:rsidRPr="00BD48B8">
                          <w:t xml:space="preserve"> </w:t>
                        </w:r>
                        <w:r w:rsidRPr="00BD48B8">
                          <w:rPr>
                            <w:sz w:val="48"/>
                          </w:rPr>
                          <w:t xml:space="preserve">på </w:t>
                        </w:r>
                      </w:p>
                      <w:p w14:paraId="355EA986" w14:textId="77777777" w:rsidR="00873417" w:rsidRPr="0016282D" w:rsidRDefault="00BD48B8" w:rsidP="0016282D">
                        <w:pPr>
                          <w:pStyle w:val="Titel"/>
                        </w:pPr>
                        <w:r w:rsidRPr="00BD48B8">
                          <w:rPr>
                            <w:sz w:val="52"/>
                          </w:rPr>
                          <w:t>Lolland-Falster</w:t>
                        </w:r>
                      </w:p>
                      <w:p w14:paraId="0B9A50D3" w14:textId="77777777" w:rsidR="00BD48B8" w:rsidRDefault="00BD48B8" w:rsidP="00BD48B8">
                        <w:pPr>
                          <w:pStyle w:val="Undertitel"/>
                          <w:jc w:val="left"/>
                          <w:rPr>
                            <w:sz w:val="28"/>
                          </w:rPr>
                        </w:pPr>
                      </w:p>
                      <w:p w14:paraId="3A1B6BA5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da-DK"/>
                          </w:rPr>
                          <w:t>-------------------------------------</w:t>
                        </w:r>
                      </w:p>
                      <w:p w14:paraId="48FD6D3C" w14:textId="77777777" w:rsidR="00873417" w:rsidRDefault="00BD48B8" w:rsidP="0016282D">
                        <w:pPr>
                          <w:pStyle w:val="Dato"/>
                        </w:pPr>
                        <w:r w:rsidRPr="00BD48B8">
                          <w:rPr>
                            <w:sz w:val="28"/>
                          </w:rPr>
                          <w:t>søndag den 17. november 2024</w:t>
                        </w:r>
                      </w:p>
                      <w:p w14:paraId="3D547DE6" w14:textId="77777777" w:rsidR="00873417" w:rsidRPr="00BD48B8" w:rsidRDefault="00BD48B8" w:rsidP="00BD48B8">
                        <w:pPr>
                          <w:pStyle w:val="Undertitel"/>
                          <w:rPr>
                            <w:sz w:val="28"/>
                          </w:rPr>
                        </w:pPr>
                        <w:r w:rsidRPr="00BD48B8">
                          <w:rPr>
                            <w:sz w:val="28"/>
                          </w:rPr>
                          <w:t>kl. 11.30 - 15.00</w:t>
                        </w:r>
                      </w:p>
                      <w:p w14:paraId="6D6EB7FE" w14:textId="77777777" w:rsidR="00134402" w:rsidRDefault="00BD48B8" w:rsidP="0016282D">
                        <w:pPr>
                          <w:pStyle w:val="Sted"/>
                        </w:pPr>
                        <w:r>
                          <w:t>Horreby Gl. Skole</w:t>
                        </w:r>
                      </w:p>
                      <w:p w14:paraId="4B958A80" w14:textId="77777777" w:rsidR="00873417" w:rsidRPr="00134402" w:rsidRDefault="00873417" w:rsidP="0016282D">
                        <w:pPr>
                          <w:pStyle w:val="Sted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7013B3" w14:textId="77777777" w:rsidR="002A068F" w:rsidRPr="00F12A85" w:rsidRDefault="002A068F" w:rsidP="002F20B6">
      <w:pPr>
        <w:pStyle w:val="Ingenafstand"/>
        <w:spacing w:before="0"/>
        <w:ind w:left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D0240" w14:textId="77777777" w:rsidR="007744A1" w:rsidRDefault="007744A1" w:rsidP="008B0818">
      <w:r>
        <w:separator/>
      </w:r>
    </w:p>
  </w:endnote>
  <w:endnote w:type="continuationSeparator" w:id="0">
    <w:p w14:paraId="7D2E1F16" w14:textId="77777777" w:rsidR="007744A1" w:rsidRDefault="007744A1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D1FB96" w14:textId="77777777" w:rsidR="009124DD" w:rsidRDefault="009124DD" w:rsidP="008B0818">
        <w:pPr>
          <w:pStyle w:val="Sidefod"/>
        </w:pPr>
        <w:r>
          <w:rPr>
            <w:lang w:bidi="da-DK"/>
          </w:rPr>
          <w:fldChar w:fldCharType="begin"/>
        </w:r>
        <w:r>
          <w:rPr>
            <w:lang w:bidi="da-DK"/>
          </w:rPr>
          <w:instrText xml:space="preserve"> PAGE   \* MERGEFORMAT </w:instrText>
        </w:r>
        <w:r>
          <w:rPr>
            <w:lang w:bidi="da-DK"/>
          </w:rPr>
          <w:fldChar w:fldCharType="separate"/>
        </w:r>
        <w:r w:rsidR="00DA3333">
          <w:rPr>
            <w:noProof/>
            <w:lang w:bidi="da-DK"/>
          </w:rPr>
          <w:t>2</w:t>
        </w:r>
        <w:r>
          <w:rPr>
            <w:noProof/>
            <w:lang w:bidi="da-D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0C5EA" w14:textId="77777777" w:rsidR="007744A1" w:rsidRDefault="007744A1" w:rsidP="008B0818">
      <w:r>
        <w:separator/>
      </w:r>
    </w:p>
  </w:footnote>
  <w:footnote w:type="continuationSeparator" w:id="0">
    <w:p w14:paraId="4777B7BD" w14:textId="77777777" w:rsidR="007744A1" w:rsidRDefault="007744A1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800272"/>
    <w:multiLevelType w:val="hybridMultilevel"/>
    <w:tmpl w:val="063A2E54"/>
    <w:lvl w:ilvl="0" w:tplc="0406000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63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35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078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k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AC00FA8"/>
    <w:multiLevelType w:val="hybridMultilevel"/>
    <w:tmpl w:val="C68EC9A2"/>
    <w:lvl w:ilvl="0" w:tplc="87C87ECC">
      <w:start w:val="11"/>
      <w:numFmt w:val="bullet"/>
      <w:lvlText w:val="-"/>
      <w:lvlJc w:val="left"/>
      <w:pPr>
        <w:ind w:left="1958" w:hanging="360"/>
      </w:pPr>
      <w:rPr>
        <w:rFonts w:ascii="Garamond" w:eastAsiaTheme="minorHAnsi" w:hAnsi="Garamond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67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39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1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3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5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27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99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18" w:hanging="360"/>
      </w:pPr>
      <w:rPr>
        <w:rFonts w:ascii="Wingdings" w:hAnsi="Wingdings" w:hint="default"/>
      </w:r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8B8"/>
    <w:rsid w:val="00010291"/>
    <w:rsid w:val="00034346"/>
    <w:rsid w:val="0004634F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37D9F"/>
    <w:rsid w:val="00263075"/>
    <w:rsid w:val="002733AA"/>
    <w:rsid w:val="002A068F"/>
    <w:rsid w:val="002D2DC2"/>
    <w:rsid w:val="002F20B6"/>
    <w:rsid w:val="00347A5B"/>
    <w:rsid w:val="00374F5F"/>
    <w:rsid w:val="00381ECC"/>
    <w:rsid w:val="0039194A"/>
    <w:rsid w:val="003D36E8"/>
    <w:rsid w:val="00445047"/>
    <w:rsid w:val="004611DB"/>
    <w:rsid w:val="00467E60"/>
    <w:rsid w:val="004F689B"/>
    <w:rsid w:val="0054297F"/>
    <w:rsid w:val="005940E5"/>
    <w:rsid w:val="00597C04"/>
    <w:rsid w:val="005D2D39"/>
    <w:rsid w:val="005E5CA9"/>
    <w:rsid w:val="006269ED"/>
    <w:rsid w:val="006748E8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744A1"/>
    <w:rsid w:val="007A4EDB"/>
    <w:rsid w:val="007A5FB0"/>
    <w:rsid w:val="0083195F"/>
    <w:rsid w:val="00834305"/>
    <w:rsid w:val="008365E3"/>
    <w:rsid w:val="00873417"/>
    <w:rsid w:val="00897FB4"/>
    <w:rsid w:val="008A143E"/>
    <w:rsid w:val="008B0818"/>
    <w:rsid w:val="008B2C5C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48B8"/>
    <w:rsid w:val="00BD6DAD"/>
    <w:rsid w:val="00BE1D7E"/>
    <w:rsid w:val="00BE29A8"/>
    <w:rsid w:val="00C67FD5"/>
    <w:rsid w:val="00C93A32"/>
    <w:rsid w:val="00CE754C"/>
    <w:rsid w:val="00CF207A"/>
    <w:rsid w:val="00D529A9"/>
    <w:rsid w:val="00D63B4C"/>
    <w:rsid w:val="00DA3333"/>
    <w:rsid w:val="00DC1F2A"/>
    <w:rsid w:val="00E30C9A"/>
    <w:rsid w:val="00E402F3"/>
    <w:rsid w:val="00E43947"/>
    <w:rsid w:val="00E43EFE"/>
    <w:rsid w:val="00F0092F"/>
    <w:rsid w:val="00F12A85"/>
    <w:rsid w:val="00F15090"/>
    <w:rsid w:val="00F32264"/>
    <w:rsid w:val="00F350DF"/>
    <w:rsid w:val="00F76780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6F3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da-DK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Overskrift1">
    <w:name w:val="heading 1"/>
    <w:basedOn w:val="Normal"/>
    <w:next w:val="Normal"/>
    <w:link w:val="Overskrift1Teg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CF207A"/>
    <w:rPr>
      <w:color w:val="595959" w:themeColor="text1" w:themeTint="A6"/>
    </w:rPr>
  </w:style>
  <w:style w:type="paragraph" w:styleId="Undertitel">
    <w:name w:val="Subtitle"/>
    <w:basedOn w:val="Normal"/>
    <w:link w:val="UndertitelTegn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UndertitelTegn">
    <w:name w:val="Undertitel Tegn"/>
    <w:basedOn w:val="Standardskrifttypeiafsnit"/>
    <w:link w:val="Undertitel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el">
    <w:name w:val="Title"/>
    <w:basedOn w:val="Normal"/>
    <w:link w:val="TitelTegn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o">
    <w:name w:val="Date"/>
    <w:basedOn w:val="Normal"/>
    <w:link w:val="DatoTegn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oTegn">
    <w:name w:val="Dato Tegn"/>
    <w:basedOn w:val="Standardskrifttypeiafsnit"/>
    <w:link w:val="Dato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d">
    <w:name w:val="Tid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Sted">
    <w:name w:val="Sted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oplysninger">
    <w:name w:val="Kontaktoplysninger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Sidehoved">
    <w:name w:val="header"/>
    <w:basedOn w:val="Normal"/>
    <w:link w:val="SidehovedTegn"/>
    <w:uiPriority w:val="99"/>
    <w:semiHidden/>
    <w:rsid w:val="001570B2"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F12A85"/>
    <w:rPr>
      <w:rFonts w:ascii="Bodoni MT" w:hAnsi="Bodoni MT"/>
      <w:sz w:val="22"/>
      <w:szCs w:val="21"/>
    </w:rPr>
  </w:style>
  <w:style w:type="paragraph" w:styleId="Sidefod">
    <w:name w:val="footer"/>
    <w:basedOn w:val="Normal"/>
    <w:link w:val="SidefodTegn"/>
    <w:uiPriority w:val="99"/>
    <w:semiHidden/>
    <w:rsid w:val="00E43EFE"/>
    <w:pPr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Overskrift1Tegn">
    <w:name w:val="Overskrift 1 Tegn"/>
    <w:basedOn w:val="Standardskrifttypeiafsnit"/>
    <w:link w:val="Overskrift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CF207A"/>
    <w:rPr>
      <w:i/>
      <w:iCs/>
      <w:color w:val="520010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CF207A"/>
    <w:pPr>
      <w:outlineLvl w:val="9"/>
    </w:pPr>
  </w:style>
  <w:style w:type="paragraph" w:styleId="Blokteks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Standardskrifttypeiafsni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-Gitter">
    <w:name w:val="Table Grid"/>
    <w:basedOn w:val="Tabel-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1-lys-farve1">
    <w:name w:val="Grid Table 1 Light Accent 1"/>
    <w:basedOn w:val="Tabel-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4-farve2">
    <w:name w:val="Grid Table 4 Accent 2"/>
    <w:basedOn w:val="Tabel-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Ingenafstand">
    <w:name w:val="No Spacing"/>
    <w:uiPriority w:val="98"/>
    <w:semiHidden/>
    <w:qFormat/>
    <w:rsid w:val="00A95506"/>
    <w:pPr>
      <w:spacing w:after="0"/>
    </w:p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123B"/>
    <w:rPr>
      <w:sz w:val="22"/>
      <w:szCs w:val="16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123B"/>
    <w:rPr>
      <w:sz w:val="22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123B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123B"/>
    <w:rPr>
      <w:sz w:val="22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123B"/>
    <w:rPr>
      <w:sz w:val="22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123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123B"/>
    <w:rPr>
      <w:b/>
      <w:bCs/>
      <w:sz w:val="22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123B"/>
    <w:rPr>
      <w:sz w:val="22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123B"/>
    <w:rPr>
      <w:sz w:val="22"/>
      <w:szCs w:val="20"/>
    </w:rPr>
  </w:style>
  <w:style w:type="character" w:styleId="HTML-kode">
    <w:name w:val="HTML Code"/>
    <w:basedOn w:val="Standardskrifttypeiafsni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statur">
    <w:name w:val="HTML Keyboard"/>
    <w:basedOn w:val="Standardskrifttypeiafsni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emaskine">
    <w:name w:val="HTML Typewriter"/>
    <w:basedOn w:val="Standardskrifttypeiafsni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duktion">
    <w:name w:val="Introduktion"/>
    <w:basedOn w:val="Normal"/>
    <w:qFormat/>
    <w:rsid w:val="006748E8"/>
    <w:pPr>
      <w:ind w:left="0"/>
      <w:jc w:val="center"/>
    </w:pPr>
    <w:rPr>
      <w:caps/>
      <w:color w:val="FFFFFF" w:themeColor="background1"/>
      <w:sz w:val="26"/>
    </w:rPr>
  </w:style>
  <w:style w:type="paragraph" w:styleId="Listeafsnit">
    <w:name w:val="List Paragraph"/>
    <w:basedOn w:val="Normal"/>
    <w:uiPriority w:val="34"/>
    <w:unhideWhenUsed/>
    <w:qFormat/>
    <w:rsid w:val="00BD4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BU\AppData\Roaming\Microsoft\Templates\Elegant%20for&#229;rsl&#248;beseddel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79C74E4-EF1F-4D01-AB2F-11FF9F1D0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forårsløbeseddel</Template>
  <TotalTime>0</TotalTime>
  <Pages>1</Pages>
  <Words>117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2024-10-29T12:19:00Z</dcterms:created>
  <dcterms:modified xsi:type="dcterms:W3CDTF">2024-10-29T12:20:00Z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